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B861FF" w14:textId="77777777" w:rsidR="00EA1422" w:rsidRDefault="004C202E">
      <w:pPr>
        <w:pStyle w:val="Standard"/>
        <w:jc w:val="right"/>
        <w:rPr>
          <w:rFonts w:ascii="Garamond" w:hAnsi="Garamond"/>
          <w:b/>
          <w:bCs/>
          <w:sz w:val="28"/>
          <w:szCs w:val="28"/>
        </w:rPr>
      </w:pPr>
      <w:r>
        <w:rPr>
          <w:rFonts w:ascii="Garamond" w:hAnsi="Garamond"/>
          <w:b/>
          <w:bCs/>
          <w:sz w:val="28"/>
          <w:szCs w:val="28"/>
        </w:rPr>
        <w:t>Allegato n. 1</w:t>
      </w:r>
    </w:p>
    <w:p w14:paraId="3C943486" w14:textId="77777777" w:rsidR="00EA1422" w:rsidRDefault="004C202E">
      <w:pPr>
        <w:pStyle w:val="Standard"/>
        <w:jc w:val="right"/>
        <w:rPr>
          <w:rFonts w:hint="eastAsia"/>
        </w:rPr>
      </w:pPr>
      <w:r>
        <w:rPr>
          <w:rFonts w:ascii="Garamond" w:hAnsi="Garamond"/>
          <w:b/>
          <w:bCs/>
        </w:rPr>
        <w:t>(da inserire nella Busta “1” – Documentazione Amministrativa)</w:t>
      </w:r>
    </w:p>
    <w:p w14:paraId="1CAFDE10" w14:textId="77777777" w:rsidR="00EA1422" w:rsidRDefault="00EA1422">
      <w:pPr>
        <w:pStyle w:val="Standard"/>
        <w:rPr>
          <w:rFonts w:ascii="Garamond" w:hAnsi="Garamond"/>
        </w:rPr>
      </w:pPr>
    </w:p>
    <w:p w14:paraId="21E6C18A" w14:textId="77777777" w:rsidR="00EA1422" w:rsidRDefault="004C202E">
      <w:pPr>
        <w:pStyle w:val="Standard"/>
        <w:jc w:val="both"/>
        <w:rPr>
          <w:rFonts w:hint="eastAsia"/>
        </w:rPr>
      </w:pPr>
      <w:r>
        <w:rPr>
          <w:rFonts w:ascii="Garamond" w:hAnsi="Garamond"/>
        </w:rPr>
        <w:t xml:space="preserve">Oggetto: Domanda di partecipazione a </w:t>
      </w:r>
      <w:r>
        <w:rPr>
          <w:rFonts w:ascii="Times New Roman" w:eastAsia="Times New Roman" w:hAnsi="Times New Roman" w:cs="Times New Roman"/>
          <w:i/>
          <w:iCs/>
          <w:spacing w:val="-2"/>
          <w:lang w:eastAsia="it-IT"/>
        </w:rPr>
        <w:t xml:space="preserve">Manifestazione di interesse per la disponibilità di un immobile da destinare ad edificio per il centro per le </w:t>
      </w:r>
      <w:r>
        <w:rPr>
          <w:rFonts w:ascii="Times New Roman" w:eastAsia="Times New Roman" w:hAnsi="Times New Roman" w:cs="Times New Roman"/>
          <w:i/>
          <w:iCs/>
          <w:spacing w:val="-2"/>
          <w:lang w:eastAsia="it-IT"/>
        </w:rPr>
        <w:t>famiglie</w:t>
      </w:r>
    </w:p>
    <w:p w14:paraId="2C9B87AD" w14:textId="77777777" w:rsidR="00EA1422" w:rsidRDefault="00EA1422">
      <w:pPr>
        <w:pStyle w:val="Standard"/>
        <w:jc w:val="both"/>
        <w:rPr>
          <w:rFonts w:ascii="Garamond" w:hAnsi="Garamond"/>
        </w:rPr>
      </w:pPr>
    </w:p>
    <w:p w14:paraId="65B0C8B1" w14:textId="77777777" w:rsidR="00EA1422" w:rsidRDefault="004C202E">
      <w:pPr>
        <w:pStyle w:val="Standard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(sezione da compilare se la domanda viene presentata da persone fisiche)</w:t>
      </w:r>
    </w:p>
    <w:p w14:paraId="4A102E21" w14:textId="77777777" w:rsidR="00EA1422" w:rsidRDefault="004C202E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Il/La sottoscritto/a _________________________, nato/a a _______________________________</w:t>
      </w:r>
    </w:p>
    <w:p w14:paraId="69C67D2E" w14:textId="77777777" w:rsidR="00EA1422" w:rsidRDefault="004C202E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il ___/___/____ e residente in _______________________ via _________________________</w:t>
      </w:r>
      <w:r>
        <w:rPr>
          <w:rFonts w:ascii="Garamond" w:hAnsi="Garamond"/>
        </w:rPr>
        <w:t>___</w:t>
      </w:r>
    </w:p>
    <w:p w14:paraId="7EBD3BB4" w14:textId="77777777" w:rsidR="00EA1422" w:rsidRDefault="004C202E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C.F. ______________________________,</w:t>
      </w:r>
    </w:p>
    <w:p w14:paraId="3CA85B1B" w14:textId="77777777" w:rsidR="00EA1422" w:rsidRDefault="00EA1422">
      <w:pPr>
        <w:pStyle w:val="Standard"/>
        <w:rPr>
          <w:rFonts w:ascii="Garamond" w:hAnsi="Garamond"/>
        </w:rPr>
      </w:pPr>
    </w:p>
    <w:p w14:paraId="21BBF83F" w14:textId="77777777" w:rsidR="00EA1422" w:rsidRDefault="004C202E">
      <w:pPr>
        <w:pStyle w:val="Standard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(servizi da compilare se la domanda viene presentata da società o ditta individuale)</w:t>
      </w:r>
    </w:p>
    <w:p w14:paraId="432F4FC5" w14:textId="77777777" w:rsidR="00EA1422" w:rsidRDefault="004C202E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La società/ditta ________________________________ con sede in _________________________</w:t>
      </w:r>
    </w:p>
    <w:p w14:paraId="09140BF7" w14:textId="77777777" w:rsidR="00EA1422" w:rsidRDefault="004C202E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alla via ______________________________ C</w:t>
      </w:r>
      <w:r>
        <w:rPr>
          <w:rFonts w:ascii="Garamond" w:hAnsi="Garamond"/>
        </w:rPr>
        <w:t>.F. __________________ P.IVA _______________</w:t>
      </w:r>
    </w:p>
    <w:p w14:paraId="611BBC93" w14:textId="77777777" w:rsidR="00EA1422" w:rsidRDefault="004C202E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tel. ____________________, e-mail ____________________________</w:t>
      </w:r>
    </w:p>
    <w:p w14:paraId="001E35F0" w14:textId="77777777" w:rsidR="00EA1422" w:rsidRDefault="004C202E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PEC ______________________</w:t>
      </w:r>
    </w:p>
    <w:p w14:paraId="2207E632" w14:textId="77777777" w:rsidR="00EA1422" w:rsidRDefault="004C202E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rappresentata dal/dalla Sig./ra __________________________________ nato/a a ______________</w:t>
      </w:r>
    </w:p>
    <w:p w14:paraId="2416D3E0" w14:textId="77777777" w:rsidR="00EA1422" w:rsidRDefault="004C202E">
      <w:pPr>
        <w:pStyle w:val="Standard"/>
        <w:rPr>
          <w:rFonts w:ascii="Garamond" w:hAnsi="Garamond"/>
        </w:rPr>
      </w:pPr>
      <w:r>
        <w:rPr>
          <w:rFonts w:ascii="Garamond" w:hAnsi="Garamond"/>
        </w:rPr>
        <w:t xml:space="preserve">il __/__/____/, nella </w:t>
      </w:r>
      <w:r>
        <w:rPr>
          <w:rFonts w:ascii="Garamond" w:hAnsi="Garamond"/>
        </w:rPr>
        <w:t>qualità di legale rappresentante</w:t>
      </w:r>
    </w:p>
    <w:p w14:paraId="1ACAF3B9" w14:textId="77777777" w:rsidR="00EA1422" w:rsidRDefault="004C202E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pro-tempore, domiciliato/a per la carica presso la sede della stessa, ___________________________</w:t>
      </w:r>
    </w:p>
    <w:p w14:paraId="76F4AE49" w14:textId="77777777" w:rsidR="00EA1422" w:rsidRDefault="004C202E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C.F. ___________________ P.IVA _______________________</w:t>
      </w:r>
    </w:p>
    <w:p w14:paraId="23CF1B8F" w14:textId="77777777" w:rsidR="00EA1422" w:rsidRDefault="004C202E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tel. _______________________ e-mail: _________________________________</w:t>
      </w:r>
      <w:r>
        <w:rPr>
          <w:rFonts w:ascii="Garamond" w:hAnsi="Garamond"/>
        </w:rPr>
        <w:t>______________</w:t>
      </w:r>
    </w:p>
    <w:p w14:paraId="5B610C4C" w14:textId="77777777" w:rsidR="00EA1422" w:rsidRDefault="004C202E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PEC: _________________________________________</w:t>
      </w:r>
    </w:p>
    <w:p w14:paraId="3521A729" w14:textId="77777777" w:rsidR="00EA1422" w:rsidRDefault="00EA1422">
      <w:pPr>
        <w:pStyle w:val="Standard"/>
        <w:rPr>
          <w:rFonts w:ascii="Garamond" w:hAnsi="Garamond"/>
        </w:rPr>
      </w:pPr>
    </w:p>
    <w:p w14:paraId="6716AAC8" w14:textId="77777777" w:rsidR="00EA1422" w:rsidRDefault="004C202E">
      <w:pPr>
        <w:pStyle w:val="Standard"/>
        <w:jc w:val="center"/>
        <w:rPr>
          <w:rFonts w:ascii="Garamond" w:hAnsi="Garamond"/>
        </w:rPr>
      </w:pPr>
      <w:r>
        <w:rPr>
          <w:rFonts w:ascii="Garamond" w:hAnsi="Garamond"/>
        </w:rPr>
        <w:t>CHIEDE</w:t>
      </w:r>
    </w:p>
    <w:p w14:paraId="6BA2A128" w14:textId="77777777" w:rsidR="00EA1422" w:rsidRDefault="00EA1422">
      <w:pPr>
        <w:pStyle w:val="Standard"/>
        <w:jc w:val="center"/>
        <w:rPr>
          <w:rFonts w:ascii="Garamond" w:hAnsi="Garamond"/>
        </w:rPr>
      </w:pPr>
    </w:p>
    <w:p w14:paraId="590D67F4" w14:textId="77777777" w:rsidR="00EA1422" w:rsidRDefault="004C202E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di partecipare alla procedura di manifestazioni di interesse finalizzata alla ricerca di immobili da adibire in locazione per il centro per la famiglia del Comune Capofila </w:t>
      </w:r>
      <w:r>
        <w:rPr>
          <w:rFonts w:ascii="Garamond" w:hAnsi="Garamond"/>
        </w:rPr>
        <w:t>dell’Ambito territoriale sociale di Rosarno l’Azienda il cui contenuto accetta integralmente e contestualmente</w:t>
      </w:r>
    </w:p>
    <w:p w14:paraId="7259CF2F" w14:textId="77777777" w:rsidR="00EA1422" w:rsidRDefault="00EA1422">
      <w:pPr>
        <w:pStyle w:val="Standard"/>
        <w:jc w:val="center"/>
        <w:rPr>
          <w:rFonts w:ascii="Garamond" w:hAnsi="Garamond"/>
        </w:rPr>
      </w:pPr>
    </w:p>
    <w:p w14:paraId="7A6E2C37" w14:textId="77777777" w:rsidR="00EA1422" w:rsidRDefault="004C202E">
      <w:pPr>
        <w:pStyle w:val="Standard"/>
        <w:jc w:val="center"/>
        <w:rPr>
          <w:rFonts w:ascii="Garamond" w:hAnsi="Garamond"/>
        </w:rPr>
      </w:pPr>
      <w:r>
        <w:rPr>
          <w:rFonts w:ascii="Garamond" w:hAnsi="Garamond"/>
        </w:rPr>
        <w:t>DICHIARA</w:t>
      </w:r>
    </w:p>
    <w:p w14:paraId="6FA33AC8" w14:textId="77777777" w:rsidR="00EA1422" w:rsidRDefault="00EA1422">
      <w:pPr>
        <w:pStyle w:val="Standard"/>
        <w:jc w:val="center"/>
        <w:rPr>
          <w:rFonts w:ascii="Garamond" w:hAnsi="Garamond"/>
        </w:rPr>
      </w:pPr>
    </w:p>
    <w:p w14:paraId="6412EDC9" w14:textId="77777777" w:rsidR="00EA1422" w:rsidRDefault="004C202E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ai sensi e per gli effetti del D.P.R. n. 445/00 e s.m.i relativamente all’immobile/unità immobiliare sito/a in ________________Via____</w:t>
      </w:r>
      <w:r>
        <w:rPr>
          <w:rFonts w:ascii="Garamond" w:hAnsi="Garamond"/>
        </w:rPr>
        <w:t>_________________________________, oggetto di Proposta locativa:</w:t>
      </w:r>
    </w:p>
    <w:p w14:paraId="45391DD9" w14:textId="77777777" w:rsidR="00EA1422" w:rsidRDefault="004C202E">
      <w:pPr>
        <w:pStyle w:val="Standard"/>
        <w:rPr>
          <w:rFonts w:ascii="Garamond" w:hAnsi="Garamond"/>
        </w:rPr>
      </w:pPr>
      <w:r>
        <w:rPr>
          <w:rFonts w:ascii="Garamond" w:hAnsi="Garamond"/>
        </w:rPr>
        <w:t xml:space="preserve"> </w:t>
      </w:r>
    </w:p>
    <w:p w14:paraId="3B3AE1E7" w14:textId="77777777" w:rsidR="00EA1422" w:rsidRDefault="004C202E">
      <w:pPr>
        <w:pStyle w:val="Standard"/>
        <w:numPr>
          <w:ilvl w:val="0"/>
          <w:numId w:val="1"/>
        </w:numPr>
        <w:ind w:left="284" w:hanging="284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i dati identificativi di tutte le persone che compongono il Proponente e, in caso di persone giuridiche, dei relativi rappresentanti legali in persona dei quali è resa la dichiarazione con </w:t>
      </w:r>
      <w:r>
        <w:rPr>
          <w:rFonts w:ascii="Garamond" w:hAnsi="Garamond"/>
        </w:rPr>
        <w:t>indicazione della fonte dei poteri rappresentativi;</w:t>
      </w:r>
    </w:p>
    <w:p w14:paraId="5CF92D1D" w14:textId="77777777" w:rsidR="00EA1422" w:rsidRDefault="004C202E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Garamond" w:hAnsi="Garamond"/>
        </w:rPr>
        <w:t>_________________;</w:t>
      </w:r>
    </w:p>
    <w:p w14:paraId="5E449557" w14:textId="77777777" w:rsidR="00EA1422" w:rsidRDefault="004C202E">
      <w:pPr>
        <w:pStyle w:val="Standard"/>
        <w:numPr>
          <w:ilvl w:val="0"/>
          <w:numId w:val="1"/>
        </w:numPr>
        <w:ind w:left="284" w:hanging="284"/>
        <w:jc w:val="both"/>
        <w:rPr>
          <w:rFonts w:ascii="Garamond" w:hAnsi="Garamond"/>
        </w:rPr>
      </w:pPr>
      <w:r>
        <w:rPr>
          <w:rFonts w:ascii="Garamond" w:hAnsi="Garamond"/>
        </w:rPr>
        <w:t>di essere in possesso dei requisiti di carattere generale per poter stipulare contratti con la Pubblica Amministrazione, e in particolare l'assenza delle cause di esclusione di cui all’art. 80 del D.Lgs. n. 50/2016 e s.m.i. ed ai sensi d</w:t>
      </w:r>
      <w:r>
        <w:rPr>
          <w:rFonts w:ascii="Garamond" w:hAnsi="Garamond"/>
        </w:rPr>
        <w:t>ella normativa antimafia ex D.Lgs. n. 159/2011 s.m.i. (se l’immobile offerto è nella titolarità di più di un soggetto, i “requisiti di affidabilità morale” di cui al presente punto dovranno essere posseduti da tutti i contitolari l’immobile).</w:t>
      </w:r>
    </w:p>
    <w:p w14:paraId="0822025A" w14:textId="77777777" w:rsidR="00EA1422" w:rsidRDefault="004C202E">
      <w:pPr>
        <w:pStyle w:val="Standard"/>
        <w:numPr>
          <w:ilvl w:val="0"/>
          <w:numId w:val="1"/>
        </w:numPr>
        <w:ind w:left="284" w:hanging="284"/>
        <w:jc w:val="both"/>
        <w:rPr>
          <w:rFonts w:ascii="Garamond" w:hAnsi="Garamond"/>
        </w:rPr>
      </w:pPr>
      <w:r>
        <w:rPr>
          <w:rFonts w:ascii="Garamond" w:hAnsi="Garamond"/>
        </w:rPr>
        <w:t>di avere pres</w:t>
      </w:r>
      <w:r>
        <w:rPr>
          <w:rFonts w:ascii="Garamond" w:hAnsi="Garamond"/>
        </w:rPr>
        <w:t>o visione ed accettare esplicitamente di tutte le disposizioni, condizioni e prescrizioni contenute nell'avviso pubblico.</w:t>
      </w:r>
    </w:p>
    <w:p w14:paraId="1BC0DEB6" w14:textId="77777777" w:rsidR="00EA1422" w:rsidRDefault="004C202E">
      <w:pPr>
        <w:pStyle w:val="Standard"/>
        <w:numPr>
          <w:ilvl w:val="0"/>
          <w:numId w:val="1"/>
        </w:numPr>
        <w:ind w:left="284" w:hanging="284"/>
        <w:jc w:val="both"/>
        <w:rPr>
          <w:rFonts w:ascii="Garamond" w:hAnsi="Garamond"/>
        </w:rPr>
      </w:pPr>
      <w:r>
        <w:rPr>
          <w:rFonts w:ascii="Garamond" w:hAnsi="Garamond"/>
        </w:rPr>
        <w:t>l’impegno a consentire sopralluoghi presso l’immobile oggetto della procedura.</w:t>
      </w:r>
    </w:p>
    <w:p w14:paraId="512C9F71" w14:textId="77777777" w:rsidR="00EA1422" w:rsidRDefault="004C202E">
      <w:pPr>
        <w:pStyle w:val="Standard"/>
        <w:spacing w:before="120"/>
        <w:jc w:val="both"/>
        <w:rPr>
          <w:rFonts w:ascii="Garamond" w:hAnsi="Garamond"/>
        </w:rPr>
      </w:pPr>
      <w:r>
        <w:rPr>
          <w:rFonts w:ascii="Garamond" w:hAnsi="Garamond"/>
        </w:rPr>
        <w:t>I suddetti requisiti di ordine morale devono essere pos</w:t>
      </w:r>
      <w:r>
        <w:rPr>
          <w:rFonts w:ascii="Garamond" w:hAnsi="Garamond"/>
        </w:rPr>
        <w:t>seduti (nel caso di persona giuridica):</w:t>
      </w:r>
    </w:p>
    <w:p w14:paraId="37ED9C26" w14:textId="77777777" w:rsidR="00EA1422" w:rsidRDefault="004C202E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a) dal titolare della ditta individuale;</w:t>
      </w:r>
    </w:p>
    <w:p w14:paraId="318C3F70" w14:textId="77777777" w:rsidR="00EA1422" w:rsidRDefault="004C202E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b) dai soci se trattasi di Società in nome collettivo;</w:t>
      </w:r>
    </w:p>
    <w:p w14:paraId="6C6A7929" w14:textId="77777777" w:rsidR="00EA1422" w:rsidRDefault="004C202E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c) dai soci accomandatari se trattasi di società in accomandita semplice;</w:t>
      </w:r>
    </w:p>
    <w:p w14:paraId="4BB7130E" w14:textId="77777777" w:rsidR="00EA1422" w:rsidRDefault="004C202E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lastRenderedPageBreak/>
        <w:t>d) dagli amministratori muniti di potere di ra</w:t>
      </w:r>
      <w:r>
        <w:rPr>
          <w:rFonts w:ascii="Garamond" w:hAnsi="Garamond"/>
        </w:rPr>
        <w:t>ppresentanza o dal socio unico persona fisica ovvero dal socio di maggioranza in caso di società con meno di quattro soci, se si tratta di altro tipo di società o di consorzio.</w:t>
      </w:r>
    </w:p>
    <w:p w14:paraId="4962CEFC" w14:textId="77777777" w:rsidR="00EA1422" w:rsidRDefault="004C202E">
      <w:pPr>
        <w:pStyle w:val="Standard"/>
        <w:numPr>
          <w:ilvl w:val="0"/>
          <w:numId w:val="1"/>
        </w:numPr>
        <w:ind w:left="284" w:hanging="284"/>
        <w:jc w:val="both"/>
        <w:rPr>
          <w:rFonts w:ascii="Garamond" w:hAnsi="Garamond"/>
        </w:rPr>
      </w:pPr>
      <w:r>
        <w:rPr>
          <w:rFonts w:ascii="Garamond" w:hAnsi="Garamond"/>
        </w:rPr>
        <w:t>la destinazione urbanistica dell’immobile è ____________ ed è compatibile con l</w:t>
      </w:r>
      <w:r>
        <w:rPr>
          <w:rFonts w:ascii="Garamond" w:hAnsi="Garamond"/>
        </w:rPr>
        <w:t>’uso cui è preposto;</w:t>
      </w:r>
    </w:p>
    <w:p w14:paraId="6EAB7DA6" w14:textId="77777777" w:rsidR="00EA1422" w:rsidRDefault="004C202E">
      <w:pPr>
        <w:pStyle w:val="Standard"/>
        <w:numPr>
          <w:ilvl w:val="0"/>
          <w:numId w:val="1"/>
        </w:numPr>
        <w:ind w:left="284" w:hanging="284"/>
        <w:jc w:val="both"/>
        <w:rPr>
          <w:rFonts w:ascii="Garamond" w:hAnsi="Garamond"/>
        </w:rPr>
      </w:pPr>
      <w:r>
        <w:rPr>
          <w:rFonts w:ascii="Garamond" w:hAnsi="Garamond"/>
        </w:rPr>
        <w:t>i dati identificativi catastali dell'Immobile: _________________________________________;</w:t>
      </w:r>
    </w:p>
    <w:p w14:paraId="44003CEB" w14:textId="77777777" w:rsidR="00EA1422" w:rsidRDefault="004C202E">
      <w:pPr>
        <w:pStyle w:val="Standard"/>
        <w:numPr>
          <w:ilvl w:val="0"/>
          <w:numId w:val="1"/>
        </w:numPr>
        <w:ind w:left="284" w:hanging="284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l’anno di costruzione o di restauro e risanamento conservativo o di ristrutturazione </w:t>
      </w:r>
      <w:r>
        <w:rPr>
          <w:rFonts w:ascii="Garamond" w:hAnsi="Garamond"/>
        </w:rPr>
        <w:t>edilizia:_______________________________________;</w:t>
      </w:r>
    </w:p>
    <w:p w14:paraId="582DE7B3" w14:textId="77777777" w:rsidR="00EA1422" w:rsidRDefault="004C202E">
      <w:pPr>
        <w:pStyle w:val="Standard"/>
        <w:numPr>
          <w:ilvl w:val="0"/>
          <w:numId w:val="1"/>
        </w:numPr>
        <w:ind w:left="284" w:hanging="284"/>
        <w:jc w:val="both"/>
        <w:rPr>
          <w:rFonts w:ascii="Garamond" w:hAnsi="Garamond"/>
        </w:rPr>
      </w:pPr>
      <w:r>
        <w:rPr>
          <w:rFonts w:ascii="Garamond" w:hAnsi="Garamond"/>
        </w:rPr>
        <w:t>il titolo (di proprietà, di eventuale altro diritto reale oggetto della Proposta), con specificazione della provenienza:</w:t>
      </w:r>
    </w:p>
    <w:p w14:paraId="741EA02E" w14:textId="77777777" w:rsidR="00EA1422" w:rsidRDefault="004C202E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_____________________________________________________________________________________</w:t>
      </w:r>
      <w:r>
        <w:rPr>
          <w:rFonts w:ascii="Garamond" w:hAnsi="Garamond"/>
        </w:rPr>
        <w:t>________________________________________________________________________________________________________________________________________;</w:t>
      </w:r>
    </w:p>
    <w:p w14:paraId="55F402F7" w14:textId="77777777" w:rsidR="00EA1422" w:rsidRDefault="004C202E">
      <w:pPr>
        <w:pStyle w:val="Standard"/>
        <w:numPr>
          <w:ilvl w:val="0"/>
          <w:numId w:val="1"/>
        </w:numPr>
        <w:ind w:left="284" w:hanging="284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la situazione di diritto e la situazione di fatto in cui versa l'immobile tenuto conto di quanto previsto dell’Avviso </w:t>
      </w:r>
      <w:r>
        <w:rPr>
          <w:rFonts w:ascii="Garamond" w:hAnsi="Garamond"/>
        </w:rPr>
        <w:t>e pertanto che:</w:t>
      </w:r>
    </w:p>
    <w:p w14:paraId="0D229A1F" w14:textId="77777777" w:rsidR="00EA1422" w:rsidRDefault="004C202E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_____________________________________________________________________________________________________________________________________________________________________________________________________________________________;</w:t>
      </w:r>
    </w:p>
    <w:p w14:paraId="037F4951" w14:textId="77777777" w:rsidR="00EA1422" w:rsidRDefault="00EA1422">
      <w:pPr>
        <w:pStyle w:val="Standard"/>
        <w:jc w:val="both"/>
        <w:rPr>
          <w:rFonts w:ascii="Garamond" w:hAnsi="Garamond"/>
        </w:rPr>
      </w:pPr>
    </w:p>
    <w:p w14:paraId="452C68CA" w14:textId="77777777" w:rsidR="00EA1422" w:rsidRDefault="004C202E">
      <w:pPr>
        <w:pStyle w:val="Standard"/>
        <w:numPr>
          <w:ilvl w:val="0"/>
          <w:numId w:val="1"/>
        </w:numPr>
        <w:ind w:left="284" w:hanging="284"/>
        <w:jc w:val="both"/>
        <w:rPr>
          <w:rFonts w:ascii="Garamond" w:hAnsi="Garamond"/>
        </w:rPr>
      </w:pPr>
      <w:r>
        <w:rPr>
          <w:rFonts w:ascii="Garamond" w:hAnsi="Garamond"/>
        </w:rPr>
        <w:t>che l’immobile s</w:t>
      </w:r>
      <w:r>
        <w:rPr>
          <w:rFonts w:ascii="Garamond" w:hAnsi="Garamond"/>
        </w:rPr>
        <w:t>arà consegnato dotato di tutti i requisiti essenziali richiesti e dichiarati, nonché con quelli preferenziali dichiarati in sede di proposta;</w:t>
      </w:r>
    </w:p>
    <w:p w14:paraId="53BCE858" w14:textId="77777777" w:rsidR="00EA1422" w:rsidRDefault="004C202E">
      <w:pPr>
        <w:pStyle w:val="Standard"/>
        <w:numPr>
          <w:ilvl w:val="0"/>
          <w:numId w:val="1"/>
        </w:numPr>
        <w:ind w:left="284" w:hanging="284"/>
        <w:jc w:val="both"/>
        <w:rPr>
          <w:rFonts w:ascii="Garamond" w:hAnsi="Garamond"/>
        </w:rPr>
      </w:pPr>
      <w:r>
        <w:rPr>
          <w:rFonts w:ascii="Garamond" w:hAnsi="Garamond"/>
        </w:rPr>
        <w:t>che la proprietà è in regola con il pagamento delle imposte e delle tasse (dichiarazione di regolarità della posiz</w:t>
      </w:r>
      <w:r>
        <w:rPr>
          <w:rFonts w:ascii="Garamond" w:hAnsi="Garamond"/>
        </w:rPr>
        <w:t>ione fiscale);</w:t>
      </w:r>
    </w:p>
    <w:p w14:paraId="112A6571" w14:textId="77777777" w:rsidR="00EA1422" w:rsidRDefault="004C202E">
      <w:pPr>
        <w:pStyle w:val="Standard"/>
        <w:numPr>
          <w:ilvl w:val="0"/>
          <w:numId w:val="1"/>
        </w:numPr>
        <w:ind w:left="284" w:hanging="284"/>
        <w:jc w:val="both"/>
        <w:rPr>
          <w:rFonts w:ascii="Garamond" w:hAnsi="Garamond"/>
        </w:rPr>
      </w:pPr>
      <w:r>
        <w:rPr>
          <w:rFonts w:ascii="Garamond" w:hAnsi="Garamond"/>
        </w:rPr>
        <w:t>(eventuale) che il Proponente è iscritto al Registro delle Imprese tenuto presso la Camera di Commercio competente e che non sussistono le condizioni di cui all’art. 10 della L. 31.5.1965, n. 575 e successive modificazioni (autocertificazion</w:t>
      </w:r>
      <w:r>
        <w:rPr>
          <w:rFonts w:ascii="Garamond" w:hAnsi="Garamond"/>
        </w:rPr>
        <w:t>e antimafia);</w:t>
      </w:r>
    </w:p>
    <w:p w14:paraId="228261FD" w14:textId="77777777" w:rsidR="00EA1422" w:rsidRDefault="004C202E">
      <w:pPr>
        <w:pStyle w:val="Standard"/>
        <w:numPr>
          <w:ilvl w:val="0"/>
          <w:numId w:val="1"/>
        </w:numPr>
        <w:ind w:left="284" w:hanging="284"/>
        <w:jc w:val="both"/>
        <w:rPr>
          <w:rFonts w:ascii="Garamond" w:hAnsi="Garamond"/>
        </w:rPr>
      </w:pPr>
      <w:r>
        <w:rPr>
          <w:rFonts w:ascii="Garamond" w:hAnsi="Garamond"/>
        </w:rPr>
        <w:t>nell’eventualità che l’immobile fosse prescelto dal Comune Capofila di Rosarno, il locatore accetterà di stipulare il contratto di locazione secondo lo schema allegato (All. 2), che costituisce parte integrante, sostanziale e vincolante della</w:t>
      </w:r>
      <w:r>
        <w:rPr>
          <w:rFonts w:ascii="Garamond" w:hAnsi="Garamond"/>
        </w:rPr>
        <w:t xml:space="preserve"> Proposta;</w:t>
      </w:r>
    </w:p>
    <w:p w14:paraId="7EF5FAC0" w14:textId="77777777" w:rsidR="00EA1422" w:rsidRDefault="004C202E">
      <w:pPr>
        <w:pStyle w:val="Standard"/>
        <w:numPr>
          <w:ilvl w:val="0"/>
          <w:numId w:val="1"/>
        </w:numPr>
        <w:ind w:left="284" w:hanging="284"/>
        <w:jc w:val="both"/>
        <w:rPr>
          <w:rFonts w:ascii="Garamond" w:hAnsi="Garamond"/>
        </w:rPr>
      </w:pPr>
      <w:r>
        <w:rPr>
          <w:rFonts w:ascii="Garamond" w:hAnsi="Garamond"/>
        </w:rPr>
        <w:t>di impegnarsi quale Proponente ai sensi degli articoli 46 e 47 del D.P.R. n. 445/2000 a mantenere fermi ed irrevocabili tutti gli impegni contenuti nella Proposta per 180 giorni dalla data di scadenza del termine di presentazione delle Proposte;</w:t>
      </w:r>
    </w:p>
    <w:p w14:paraId="3DA1A1C5" w14:textId="77777777" w:rsidR="00EA1422" w:rsidRDefault="00EA1422">
      <w:pPr>
        <w:pStyle w:val="Standard"/>
        <w:jc w:val="both"/>
        <w:rPr>
          <w:rFonts w:ascii="Garamond" w:hAnsi="Garamond"/>
          <w:color w:val="000009"/>
        </w:rPr>
      </w:pPr>
    </w:p>
    <w:p w14:paraId="7CC7CC84" w14:textId="77777777" w:rsidR="00EA1422" w:rsidRDefault="004C202E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ALLEGA alla Domanda la seguente documentazione:</w:t>
      </w:r>
    </w:p>
    <w:p w14:paraId="17FDEEDF" w14:textId="77777777" w:rsidR="00EA1422" w:rsidRDefault="00EA1422">
      <w:pPr>
        <w:pStyle w:val="Standard"/>
        <w:jc w:val="both"/>
        <w:rPr>
          <w:rFonts w:ascii="Garamond" w:hAnsi="Garamond"/>
        </w:rPr>
      </w:pPr>
    </w:p>
    <w:p w14:paraId="03C1B1DD" w14:textId="77777777" w:rsidR="00EA1422" w:rsidRDefault="004C202E">
      <w:pPr>
        <w:pStyle w:val="Standard"/>
        <w:numPr>
          <w:ilvl w:val="0"/>
          <w:numId w:val="2"/>
        </w:numPr>
        <w:jc w:val="both"/>
        <w:rPr>
          <w:rFonts w:ascii="Garamond" w:hAnsi="Garamond"/>
        </w:rPr>
      </w:pPr>
      <w:r>
        <w:rPr>
          <w:rFonts w:ascii="Garamond" w:hAnsi="Garamond"/>
        </w:rPr>
        <w:t>Copia fotostatica del documento di identità del soggetto munito dei necessari poteri.</w:t>
      </w:r>
    </w:p>
    <w:p w14:paraId="38D11E63" w14:textId="77777777" w:rsidR="00EA1422" w:rsidRDefault="004C202E">
      <w:pPr>
        <w:pStyle w:val="Standard"/>
        <w:numPr>
          <w:ilvl w:val="0"/>
          <w:numId w:val="2"/>
        </w:numPr>
        <w:jc w:val="both"/>
        <w:rPr>
          <w:rFonts w:ascii="Garamond" w:hAnsi="Garamond"/>
        </w:rPr>
      </w:pPr>
      <w:r>
        <w:rPr>
          <w:rFonts w:ascii="Garamond" w:hAnsi="Garamond"/>
        </w:rPr>
        <w:t>Copia dello Schema di contratto (All. 2) firmato per accettazione a pena di esclusione;</w:t>
      </w:r>
    </w:p>
    <w:p w14:paraId="49879128" w14:textId="77777777" w:rsidR="00EA1422" w:rsidRDefault="004C202E">
      <w:pPr>
        <w:pStyle w:val="Standard"/>
        <w:numPr>
          <w:ilvl w:val="0"/>
          <w:numId w:val="2"/>
        </w:numPr>
        <w:jc w:val="both"/>
        <w:rPr>
          <w:rFonts w:ascii="Garamond" w:hAnsi="Garamond"/>
        </w:rPr>
      </w:pPr>
      <w:r>
        <w:rPr>
          <w:rFonts w:ascii="Garamond" w:hAnsi="Garamond"/>
        </w:rPr>
        <w:t>Copia del titolo di proprietà o</w:t>
      </w:r>
      <w:r>
        <w:rPr>
          <w:rFonts w:ascii="Garamond" w:hAnsi="Garamond"/>
        </w:rPr>
        <w:t xml:space="preserve"> di legittimazione alla locazione.</w:t>
      </w:r>
    </w:p>
    <w:p w14:paraId="70D89986" w14:textId="77777777" w:rsidR="00EA1422" w:rsidRDefault="004C202E">
      <w:pPr>
        <w:pStyle w:val="Standard"/>
        <w:numPr>
          <w:ilvl w:val="0"/>
          <w:numId w:val="2"/>
        </w:numPr>
        <w:jc w:val="both"/>
        <w:rPr>
          <w:rFonts w:ascii="Garamond" w:hAnsi="Garamond"/>
        </w:rPr>
      </w:pPr>
      <w:r>
        <w:rPr>
          <w:rFonts w:ascii="Garamond" w:hAnsi="Garamond"/>
        </w:rPr>
        <w:t>Visura camerale (in caso di società)</w:t>
      </w:r>
    </w:p>
    <w:p w14:paraId="40869C65" w14:textId="77777777" w:rsidR="00EA1422" w:rsidRDefault="00EA1422">
      <w:pPr>
        <w:pStyle w:val="Standard"/>
        <w:jc w:val="both"/>
        <w:rPr>
          <w:rFonts w:ascii="Garamond" w:hAnsi="Garamond"/>
        </w:rPr>
      </w:pPr>
    </w:p>
    <w:p w14:paraId="072AAC21" w14:textId="77777777" w:rsidR="00EA1422" w:rsidRDefault="00EA1422">
      <w:pPr>
        <w:pStyle w:val="Standard"/>
        <w:jc w:val="both"/>
        <w:rPr>
          <w:rFonts w:ascii="Garamond" w:hAnsi="Garamond"/>
        </w:rPr>
      </w:pPr>
    </w:p>
    <w:p w14:paraId="0B1A34E0" w14:textId="77777777" w:rsidR="00EA1422" w:rsidRDefault="004C202E">
      <w:pPr>
        <w:pStyle w:val="Standard"/>
        <w:jc w:val="both"/>
        <w:rPr>
          <w:rFonts w:ascii="Garamond" w:hAnsi="Garamond"/>
        </w:rPr>
      </w:pPr>
      <w:r>
        <w:rPr>
          <w:rFonts w:ascii="Garamond" w:hAnsi="Garamond"/>
        </w:rPr>
        <w:t>Luogo, e data __________lì_______________     Firma _______________________________</w:t>
      </w:r>
    </w:p>
    <w:p w14:paraId="076B2269" w14:textId="77777777" w:rsidR="00EA1422" w:rsidRDefault="00EA1422">
      <w:pPr>
        <w:pStyle w:val="Standard"/>
        <w:rPr>
          <w:rFonts w:ascii="Garamond" w:hAnsi="Garamond"/>
        </w:rPr>
      </w:pPr>
    </w:p>
    <w:p w14:paraId="3413CFFD" w14:textId="77777777" w:rsidR="00EA1422" w:rsidRDefault="004C202E">
      <w:pPr>
        <w:pStyle w:val="Standard"/>
        <w:jc w:val="both"/>
        <w:rPr>
          <w:rFonts w:hint="eastAsia"/>
        </w:rPr>
      </w:pPr>
      <w:r>
        <w:rPr>
          <w:rFonts w:ascii="Garamond" w:hAnsi="Garamond"/>
        </w:rPr>
        <w:t>Dichiara di essere informato, ai sensi e per gli effetti di cui a</w:t>
      </w:r>
      <w:r>
        <w:rPr>
          <w:rFonts w:ascii="Garamond" w:hAnsi="Garamond"/>
          <w:color w:val="000009"/>
        </w:rPr>
        <w:t>lla normativa vigente in materia</w:t>
      </w:r>
      <w:r>
        <w:rPr>
          <w:rFonts w:ascii="Garamond" w:hAnsi="Garamond"/>
          <w:color w:val="000009"/>
        </w:rPr>
        <w:t xml:space="preserve"> (</w:t>
      </w:r>
      <w:r>
        <w:rPr>
          <w:rStyle w:val="StrongEmphasis"/>
          <w:b w:val="0"/>
          <w:bCs w:val="0"/>
          <w:color w:val="000009"/>
        </w:rPr>
        <w:t>GDPR 2016/679)</w:t>
      </w:r>
      <w:r>
        <w:rPr>
          <w:rFonts w:ascii="Garamond" w:hAnsi="Garamond"/>
          <w:color w:val="000009"/>
        </w:rPr>
        <w:t xml:space="preserve"> che i dati personali raccolti saranno trattati, con l’ausilio di supporti cartacei, informatici e telematici, esclusivamente per lo svolgimento del procedimento e per l’eventuale successiva stipula del contratto. Dichiara di essere a conos</w:t>
      </w:r>
      <w:r>
        <w:rPr>
          <w:rFonts w:ascii="Garamond" w:hAnsi="Garamond"/>
          <w:color w:val="000009"/>
        </w:rPr>
        <w:t>cenza i</w:t>
      </w:r>
      <w:r>
        <w:rPr>
          <w:rFonts w:ascii="Garamond" w:hAnsi="Garamond"/>
          <w:color w:val="000009"/>
          <w:spacing w:val="-3"/>
        </w:rPr>
        <w:t xml:space="preserve">n </w:t>
      </w:r>
      <w:r>
        <w:rPr>
          <w:rFonts w:ascii="Garamond" w:hAnsi="Garamond"/>
          <w:color w:val="000009"/>
        </w:rPr>
        <w:t>particolare, che tali dati saranno trattati esclusivamente ai fini della partecipazione alla selezione delle Proposte</w:t>
      </w:r>
      <w:r>
        <w:rPr>
          <w:rFonts w:ascii="Garamond" w:hAnsi="Garamond"/>
          <w:color w:val="000009"/>
          <w:spacing w:val="-3"/>
        </w:rPr>
        <w:t xml:space="preserve"> </w:t>
      </w:r>
      <w:r>
        <w:rPr>
          <w:rFonts w:ascii="Garamond" w:hAnsi="Garamond"/>
          <w:color w:val="000009"/>
        </w:rPr>
        <w:t xml:space="preserve">e non verranno né comunicati né diffusi. Con l’invio della sottoscrizione della presente Domanda di </w:t>
      </w:r>
      <w:r>
        <w:rPr>
          <w:rFonts w:ascii="Garamond" w:hAnsi="Garamond"/>
          <w:color w:val="000009"/>
        </w:rPr>
        <w:t>partecipazione, esprime, pertanto, l’assenso al predetto</w:t>
      </w:r>
      <w:r>
        <w:rPr>
          <w:rFonts w:ascii="Garamond" w:hAnsi="Garamond"/>
          <w:color w:val="000009"/>
          <w:spacing w:val="-1"/>
        </w:rPr>
        <w:t xml:space="preserve"> </w:t>
      </w:r>
      <w:r>
        <w:rPr>
          <w:rFonts w:ascii="Garamond" w:hAnsi="Garamond"/>
          <w:color w:val="000009"/>
        </w:rPr>
        <w:t>trattamento.</w:t>
      </w:r>
    </w:p>
    <w:p w14:paraId="771EFF70" w14:textId="77777777" w:rsidR="00EA1422" w:rsidRDefault="00EA1422">
      <w:pPr>
        <w:pStyle w:val="Standard"/>
        <w:jc w:val="both"/>
        <w:rPr>
          <w:rFonts w:ascii="Garamond" w:hAnsi="Garamond"/>
        </w:rPr>
      </w:pPr>
    </w:p>
    <w:p w14:paraId="7B3A666B" w14:textId="77777777" w:rsidR="00EA1422" w:rsidRDefault="004C202E">
      <w:pPr>
        <w:pStyle w:val="Standard"/>
        <w:rPr>
          <w:rFonts w:ascii="Garamond" w:hAnsi="Garamond"/>
        </w:rPr>
      </w:pPr>
      <w:r>
        <w:rPr>
          <w:rFonts w:ascii="Garamond" w:hAnsi="Garamond"/>
        </w:rPr>
        <w:t>Luogo e data __________lì_______________  Firma _________________________________</w:t>
      </w:r>
    </w:p>
    <w:p w14:paraId="0A780518" w14:textId="77777777" w:rsidR="00EA1422" w:rsidRDefault="00EA1422">
      <w:pPr>
        <w:pStyle w:val="Standard"/>
        <w:rPr>
          <w:rFonts w:ascii="Garamond" w:hAnsi="Garamond"/>
        </w:rPr>
      </w:pPr>
    </w:p>
    <w:sectPr w:rsidR="00EA1422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147EB3" w14:textId="77777777" w:rsidR="004C202E" w:rsidRDefault="004C202E">
      <w:pPr>
        <w:rPr>
          <w:rFonts w:hint="eastAsia"/>
        </w:rPr>
      </w:pPr>
      <w:r>
        <w:separator/>
      </w:r>
    </w:p>
  </w:endnote>
  <w:endnote w:type="continuationSeparator" w:id="0">
    <w:p w14:paraId="40E69B38" w14:textId="77777777" w:rsidR="004C202E" w:rsidRDefault="004C202E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2"/>
    <w:family w:val="auto"/>
    <w:pitch w:val="default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MT">
    <w:charset w:val="00"/>
    <w:family w:val="swiss"/>
    <w:pitch w:val="variable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6D89DA" w14:textId="77777777" w:rsidR="004C202E" w:rsidRDefault="004C202E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66F98740" w14:textId="77777777" w:rsidR="004C202E" w:rsidRDefault="004C202E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536FE0"/>
    <w:multiLevelType w:val="multilevel"/>
    <w:tmpl w:val="714E603A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  <w:szCs w:val="20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" w15:restartNumberingAfterBreak="0">
    <w:nsid w:val="653D187C"/>
    <w:multiLevelType w:val="multilevel"/>
    <w:tmpl w:val="113A4EB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attachedTemplate r:id="rId1"/>
  <w:defaultTabStop w:val="709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EA1422"/>
    <w:rsid w:val="004C202E"/>
    <w:rsid w:val="00EA1422"/>
    <w:rsid w:val="00FA3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2295C5"/>
  <w15:docId w15:val="{64DF59DA-B04D-4521-8920-054223737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SimSun" w:hAnsi="Liberation Serif" w:cs="Lucida Sans"/>
        <w:kern w:val="3"/>
        <w:sz w:val="24"/>
        <w:szCs w:val="24"/>
        <w:lang w:val="it-IT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Elenco">
    <w:name w:val="List"/>
    <w:basedOn w:val="Textbody"/>
  </w:style>
  <w:style w:type="paragraph" w:styleId="Didascali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StrongEmphasis">
    <w:name w:val="Strong Emphasis"/>
    <w:rPr>
      <w:b/>
      <w:bCs/>
    </w:rPr>
  </w:style>
  <w:style w:type="character" w:customStyle="1" w:styleId="NumberingSymbols">
    <w:name w:val="Numbering Symbols"/>
  </w:style>
  <w:style w:type="paragraph" w:styleId="Corpotesto">
    <w:name w:val="Body Text"/>
    <w:basedOn w:val="Normale"/>
    <w:pPr>
      <w:widowControl w:val="0"/>
      <w:suppressAutoHyphens w:val="0"/>
      <w:autoSpaceDE w:val="0"/>
      <w:textAlignment w:val="auto"/>
    </w:pPr>
    <w:rPr>
      <w:rFonts w:ascii="Arial MT" w:eastAsia="Arial MT" w:hAnsi="Arial MT" w:cs="Arial MT"/>
      <w:kern w:val="0"/>
      <w:sz w:val="20"/>
      <w:szCs w:val="20"/>
      <w:lang w:eastAsia="en-US" w:bidi="ar-SA"/>
    </w:rPr>
  </w:style>
  <w:style w:type="character" w:customStyle="1" w:styleId="CorpotestoCarattere">
    <w:name w:val="Corpo testo Carattere"/>
    <w:basedOn w:val="Carpredefinitoparagrafo"/>
    <w:rPr>
      <w:rFonts w:ascii="Arial MT" w:eastAsia="Arial MT" w:hAnsi="Arial MT" w:cs="Arial MT"/>
      <w:kern w:val="0"/>
      <w:sz w:val="20"/>
      <w:szCs w:val="2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995</Words>
  <Characters>5673</Characters>
  <Application>Microsoft Office Word</Application>
  <DocSecurity>0</DocSecurity>
  <Lines>47</Lines>
  <Paragraphs>13</Paragraphs>
  <ScaleCrop>false</ScaleCrop>
  <Company/>
  <LinksUpToDate>false</LinksUpToDate>
  <CharactersWithSpaces>6655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Pon - Giovanni</dc:creator>
  <cp:lastModifiedBy>GIOVANNI MAISANO</cp:lastModifiedBy>
  <cp:revision>2</cp:revision>
  <dcterms:created xsi:type="dcterms:W3CDTF">2021-11-12T07:46:00Z</dcterms:created>
  <dcterms:modified xsi:type="dcterms:W3CDTF">2021-11-12T07:46:00Z</dcterms:modified>
</cp:coreProperties>
</file>